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DE5" w:rsidRDefault="007D5DE5"/>
    <w:p w:rsidR="007D5DE5" w:rsidRDefault="007D5DE5"/>
    <w:p w:rsidR="007D5DE5" w:rsidRDefault="007D5DE5" w:rsidP="007D5DE5">
      <w:pPr>
        <w:ind w:left="-284"/>
      </w:pPr>
      <w:r>
        <w:rPr>
          <w:noProof/>
          <w:lang w:eastAsia="es-MX"/>
        </w:rPr>
        <w:drawing>
          <wp:inline distT="0" distB="0" distL="0" distR="0">
            <wp:extent cx="9338310" cy="5890260"/>
            <wp:effectExtent l="190500" t="190500" r="186690" b="18669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38310" cy="58902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F2D4B" w:rsidRDefault="001F2D4B" w:rsidP="007D5DE5">
      <w:pPr>
        <w:ind w:left="-284"/>
      </w:pPr>
    </w:p>
    <w:p w:rsidR="001F2D4B" w:rsidRDefault="001F2D4B" w:rsidP="007D5DE5">
      <w:pPr>
        <w:ind w:left="-284"/>
      </w:pPr>
      <w:bookmarkStart w:id="0" w:name="_GoBack"/>
      <w:bookmarkEnd w:id="0"/>
    </w:p>
    <w:p w:rsidR="00823640" w:rsidRDefault="002F7D97" w:rsidP="007D5DE5">
      <w:pPr>
        <w:ind w:left="-284"/>
      </w:pPr>
      <w:r>
        <w:rPr>
          <w:noProof/>
          <w:lang w:eastAsia="es-MX"/>
        </w:rPr>
        <w:drawing>
          <wp:inline distT="0" distB="0" distL="0" distR="0">
            <wp:extent cx="9338310" cy="5940425"/>
            <wp:effectExtent l="190500" t="190500" r="186690" b="193675"/>
            <wp:docPr id="6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38310" cy="5940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823640" w:rsidRDefault="00823640" w:rsidP="007D5DE5">
      <w:pPr>
        <w:ind w:left="-284"/>
      </w:pPr>
      <w:r>
        <w:rPr>
          <w:noProof/>
          <w:lang w:eastAsia="es-MX"/>
        </w:rPr>
        <w:lastRenderedPageBreak/>
        <w:drawing>
          <wp:inline distT="0" distB="0" distL="0" distR="0">
            <wp:extent cx="9338310" cy="5836285"/>
            <wp:effectExtent l="190500" t="190500" r="186690" b="18351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38310" cy="58362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823640" w:rsidSect="007D5DE5">
      <w:pgSz w:w="15840" w:h="12240" w:orient="landscape" w:code="28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LuzSans-Book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2F7D97"/>
    <w:rsid w:val="000221FF"/>
    <w:rsid w:val="001F2D4B"/>
    <w:rsid w:val="002F7D97"/>
    <w:rsid w:val="00434062"/>
    <w:rsid w:val="007D5DE5"/>
    <w:rsid w:val="00823640"/>
    <w:rsid w:val="00900997"/>
    <w:rsid w:val="00ED7E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406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221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221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ituCasa\AppData\Local\Temp\PORTADAS%20DE%204&#186;%20SEM%20FB%20CECyTE%20ED%202020.pdf-1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PORTADAS DE 4º SEM FB CECyTE ED 2020.pdf-1</Template>
  <TotalTime>1</TotalTime>
  <Pages>3</Pages>
  <Words>1</Words>
  <Characters>9</Characters>
  <Application>Microsoft Office Word</Application>
  <DocSecurity>0</DocSecurity>
  <Lines>1</Lines>
  <Paragraphs>1</Paragraphs>
  <ScaleCrop>false</ScaleCrop>
  <Company>HOGAR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PituCasa</dc:creator>
  <cp:lastModifiedBy>usuario</cp:lastModifiedBy>
  <cp:revision>2</cp:revision>
  <dcterms:created xsi:type="dcterms:W3CDTF">2020-04-25T21:52:00Z</dcterms:created>
  <dcterms:modified xsi:type="dcterms:W3CDTF">2020-04-25T21:52:00Z</dcterms:modified>
</cp:coreProperties>
</file>